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15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postavitve, kamor vnesete sporočilo na dve voščilnici na enem listu."/>
      </w:tblPr>
      <w:tblGrid>
        <w:gridCol w:w="6939"/>
        <w:gridCol w:w="771"/>
        <w:gridCol w:w="771"/>
        <w:gridCol w:w="6939"/>
      </w:tblGrid>
      <w:tr w:rsidR="00450F5E" w14:paraId="04F8F02D" w14:textId="77777777" w:rsidTr="00B45F2E">
        <w:trPr>
          <w:trHeight w:hRule="exact" w:val="5263"/>
        </w:trPr>
        <w:tc>
          <w:tcPr>
            <w:tcW w:w="6939" w:type="dxa"/>
            <w:vAlign w:val="center"/>
          </w:tcPr>
          <w:p w14:paraId="0F0F1A15" w14:textId="77777777" w:rsidR="00450F5E" w:rsidRPr="00663754" w:rsidRDefault="00663754" w:rsidP="008C1CDB">
            <w:pPr>
              <w:rPr>
                <w:rFonts w:ascii="Bahnschrift" w:hAnsi="Bahnschrift"/>
                <w:sz w:val="44"/>
              </w:rPr>
            </w:pPr>
            <w:r w:rsidRPr="00663754">
              <w:rPr>
                <w:rFonts w:ascii="Bahnschrift" w:hAnsi="Bahnschrift"/>
                <w:sz w:val="44"/>
              </w:rPr>
              <w:t>ČAROBNA PRAZNIČNA TRŽNICA</w:t>
            </w:r>
          </w:p>
          <w:p w14:paraId="51685CC9" w14:textId="77777777" w:rsidR="00663754" w:rsidRPr="00663754" w:rsidRDefault="00663754" w:rsidP="008C1CDB">
            <w:pPr>
              <w:rPr>
                <w:rFonts w:ascii="Bahnschrift" w:hAnsi="Bahnschrift"/>
                <w:sz w:val="44"/>
              </w:rPr>
            </w:pPr>
          </w:p>
          <w:p w14:paraId="2BBC7DF6" w14:textId="77777777" w:rsidR="00663754" w:rsidRPr="00663754" w:rsidRDefault="00663754" w:rsidP="008C1CDB">
            <w:pPr>
              <w:rPr>
                <w:rFonts w:ascii="Bahnschrift" w:hAnsi="Bahnschrift"/>
                <w:sz w:val="44"/>
              </w:rPr>
            </w:pPr>
            <w:r w:rsidRPr="00663754">
              <w:rPr>
                <w:rFonts w:ascii="Bahnschrift" w:hAnsi="Bahnschrift"/>
                <w:sz w:val="44"/>
              </w:rPr>
              <w:t>13. 12. 2022 OB 17.00</w:t>
            </w:r>
          </w:p>
          <w:p w14:paraId="79391244" w14:textId="77777777" w:rsidR="00663754" w:rsidRPr="00663754" w:rsidRDefault="00663754" w:rsidP="008C1CDB">
            <w:pPr>
              <w:rPr>
                <w:rFonts w:ascii="Bahnschrift" w:hAnsi="Bahnschrift"/>
                <w:sz w:val="44"/>
              </w:rPr>
            </w:pPr>
          </w:p>
          <w:p w14:paraId="1D7EBAFC" w14:textId="77777777" w:rsidR="00663754" w:rsidRDefault="00663754" w:rsidP="008C1CDB">
            <w:r w:rsidRPr="00663754">
              <w:rPr>
                <w:rFonts w:ascii="Bahnschrift" w:hAnsi="Bahnschrift"/>
                <w:sz w:val="44"/>
              </w:rPr>
              <w:t>MESTNI PLATO PRED SUPERMARKETOM TUŠ NA RAVNAH</w:t>
            </w:r>
          </w:p>
        </w:tc>
        <w:tc>
          <w:tcPr>
            <w:tcW w:w="771" w:type="dxa"/>
            <w:vAlign w:val="center"/>
          </w:tcPr>
          <w:p w14:paraId="21D807D3" w14:textId="77777777" w:rsidR="00450F5E" w:rsidRDefault="00450F5E" w:rsidP="008C1CDB"/>
        </w:tc>
        <w:tc>
          <w:tcPr>
            <w:tcW w:w="771" w:type="dxa"/>
            <w:vAlign w:val="center"/>
          </w:tcPr>
          <w:p w14:paraId="77B0FEEB" w14:textId="77777777" w:rsidR="00450F5E" w:rsidRDefault="00450F5E" w:rsidP="008C1CDB"/>
        </w:tc>
        <w:tc>
          <w:tcPr>
            <w:tcW w:w="6939" w:type="dxa"/>
            <w:vAlign w:val="center"/>
          </w:tcPr>
          <w:p w14:paraId="5C307255" w14:textId="77777777" w:rsidR="00663754" w:rsidRDefault="00663754" w:rsidP="008C1CDB">
            <w:pPr>
              <w:rPr>
                <w:rFonts w:ascii="Bahnschrift" w:hAnsi="Bahnschrift"/>
                <w:sz w:val="40"/>
              </w:rPr>
            </w:pPr>
          </w:p>
          <w:p w14:paraId="499F158C" w14:textId="77777777" w:rsidR="00450F5E" w:rsidRDefault="00663754" w:rsidP="008C1CDB">
            <w:pPr>
              <w:rPr>
                <w:rFonts w:ascii="Bahnschrift" w:hAnsi="Bahnschrift"/>
                <w:sz w:val="40"/>
              </w:rPr>
            </w:pPr>
            <w:r w:rsidRPr="00663754">
              <w:rPr>
                <w:rFonts w:ascii="Bahnschrift" w:hAnsi="Bahnschrift"/>
                <w:sz w:val="40"/>
              </w:rPr>
              <w:t>UČENCI IN DELAVCI OŠ KOROŠKI JEKLARJI VAS VABIMO, DA SE NAM PRIDRUŽITE IN SE SPREHODITE MED STOJNICAMI TER SI OGLEDATE IZDELKE, KI SO NASTALI V NAŠIH USTVARJALNIH DELAVNICAH.</w:t>
            </w:r>
          </w:p>
          <w:p w14:paraId="770A808F" w14:textId="77777777" w:rsidR="00663754" w:rsidRPr="00663754" w:rsidRDefault="00663754" w:rsidP="008C1CDB">
            <w:pPr>
              <w:rPr>
                <w:rFonts w:ascii="Bahnschrift" w:hAnsi="Bahnschrift"/>
                <w:sz w:val="40"/>
              </w:rPr>
            </w:pPr>
          </w:p>
          <w:p w14:paraId="68F2F2F2" w14:textId="77777777" w:rsidR="00663754" w:rsidRDefault="00663754" w:rsidP="008C1CDB">
            <w:pPr>
              <w:rPr>
                <w:rFonts w:ascii="Bahnschrift" w:hAnsi="Bahnschrift"/>
              </w:rPr>
            </w:pPr>
          </w:p>
          <w:p w14:paraId="4B5F17A3" w14:textId="77777777" w:rsidR="00663754" w:rsidRDefault="00663754" w:rsidP="008C1CDB">
            <w:pPr>
              <w:rPr>
                <w:rFonts w:ascii="Bahnschrift" w:hAnsi="Bahnschrift"/>
              </w:rPr>
            </w:pPr>
          </w:p>
          <w:p w14:paraId="1A1AAD5F" w14:textId="77777777" w:rsidR="00663754" w:rsidRDefault="00663754" w:rsidP="008C1CDB">
            <w:pPr>
              <w:rPr>
                <w:rFonts w:ascii="Bahnschrift" w:hAnsi="Bahnschrift"/>
              </w:rPr>
            </w:pPr>
            <w:r w:rsidRPr="00663754">
              <w:rPr>
                <w:rFonts w:ascii="Bahnschrift" w:hAnsi="Bahnschrift"/>
              </w:rPr>
              <w:t>Z NAMI BOSTA TUDI KOROŠKI MEDGENERACIJSKI CENTER IN BUKVARNA AJTA.</w:t>
            </w:r>
          </w:p>
          <w:p w14:paraId="0C79D13C" w14:textId="77777777" w:rsidR="00663754" w:rsidRDefault="00663754" w:rsidP="008C1CDB">
            <w:pPr>
              <w:rPr>
                <w:rFonts w:ascii="Bahnschrift" w:hAnsi="Bahnschrift"/>
              </w:rPr>
            </w:pPr>
          </w:p>
          <w:p w14:paraId="385C955B" w14:textId="77777777" w:rsidR="00663754" w:rsidRDefault="00663754" w:rsidP="008C1CDB">
            <w:pPr>
              <w:rPr>
                <w:rFonts w:ascii="Bahnschrift" w:hAnsi="Bahnschrift"/>
              </w:rPr>
            </w:pPr>
          </w:p>
          <w:p w14:paraId="52DAA47E" w14:textId="77777777" w:rsidR="00663754" w:rsidRDefault="00663754" w:rsidP="008C1CDB">
            <w:pPr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VAVA</w:t>
            </w:r>
          </w:p>
          <w:p w14:paraId="28E546D9" w14:textId="77777777" w:rsidR="00663754" w:rsidRDefault="00663754" w:rsidP="008C1CDB">
            <w:r>
              <w:t>VA</w:t>
            </w:r>
          </w:p>
          <w:p w14:paraId="7EDBBAD6" w14:textId="77777777" w:rsidR="00663754" w:rsidRDefault="00663754" w:rsidP="008C1CDB"/>
          <w:p w14:paraId="4E9B92EF" w14:textId="77777777" w:rsidR="00663754" w:rsidRDefault="00663754" w:rsidP="008C1CDB"/>
          <w:p w14:paraId="4160C9F1" w14:textId="77777777" w:rsidR="00663754" w:rsidRDefault="00663754" w:rsidP="008C1CDB"/>
          <w:p w14:paraId="39300AB4" w14:textId="77777777" w:rsidR="00663754" w:rsidRDefault="00663754" w:rsidP="008C1CDB"/>
          <w:p w14:paraId="0317614E" w14:textId="77777777" w:rsidR="00663754" w:rsidRDefault="00663754" w:rsidP="008C1CDB"/>
          <w:p w14:paraId="32FC8C82" w14:textId="77777777" w:rsidR="00663754" w:rsidRDefault="00663754" w:rsidP="008C1CDB"/>
          <w:p w14:paraId="1DA72049" w14:textId="77777777" w:rsidR="00663754" w:rsidRDefault="00663754" w:rsidP="008C1CDB"/>
          <w:p w14:paraId="2F8E5ED2" w14:textId="77777777" w:rsidR="00663754" w:rsidRDefault="00663754" w:rsidP="008C1CDB"/>
          <w:p w14:paraId="03D87104" w14:textId="77777777" w:rsidR="00663754" w:rsidRDefault="00663754" w:rsidP="008C1CDB"/>
          <w:p w14:paraId="217447F3" w14:textId="77777777" w:rsidR="00663754" w:rsidRDefault="00663754" w:rsidP="008C1CDB"/>
        </w:tc>
      </w:tr>
      <w:tr w:rsidR="00450F5E" w14:paraId="76730B6A" w14:textId="77777777" w:rsidTr="00B45F2E">
        <w:trPr>
          <w:trHeight w:hRule="exact" w:val="5123"/>
        </w:trPr>
        <w:tc>
          <w:tcPr>
            <w:tcW w:w="6939" w:type="dxa"/>
            <w:tcMar>
              <w:bottom w:w="144" w:type="dxa"/>
            </w:tcMar>
            <w:vAlign w:val="bottom"/>
          </w:tcPr>
          <w:p w14:paraId="5D2298FB" w14:textId="77777777" w:rsidR="00450F5E" w:rsidRDefault="00450F5E" w:rsidP="00362745">
            <w:pPr>
              <w:pStyle w:val="Podnaslov"/>
              <w:ind w:left="720"/>
            </w:pPr>
          </w:p>
        </w:tc>
        <w:tc>
          <w:tcPr>
            <w:tcW w:w="771" w:type="dxa"/>
            <w:vAlign w:val="bottom"/>
          </w:tcPr>
          <w:p w14:paraId="1353BC96" w14:textId="77777777" w:rsidR="00450F5E" w:rsidRDefault="00450F5E" w:rsidP="008C1CDB"/>
        </w:tc>
        <w:tc>
          <w:tcPr>
            <w:tcW w:w="771" w:type="dxa"/>
            <w:vAlign w:val="bottom"/>
          </w:tcPr>
          <w:p w14:paraId="0E769372" w14:textId="77777777" w:rsidR="00450F5E" w:rsidRDefault="00450F5E" w:rsidP="008C1CDB"/>
        </w:tc>
        <w:tc>
          <w:tcPr>
            <w:tcW w:w="6939" w:type="dxa"/>
            <w:tcMar>
              <w:top w:w="461" w:type="dxa"/>
              <w:left w:w="2880" w:type="dxa"/>
            </w:tcMar>
            <w:vAlign w:val="center"/>
          </w:tcPr>
          <w:p w14:paraId="760344CB" w14:textId="77777777" w:rsidR="00450F5E" w:rsidRPr="00663754" w:rsidRDefault="00663754" w:rsidP="008C1CDB">
            <w:pPr>
              <w:pStyle w:val="Naslov"/>
              <w:rPr>
                <w:rFonts w:ascii="Bahnschrift" w:hAnsi="Bahnschrift"/>
                <w:kern w:val="0"/>
                <w:sz w:val="26"/>
                <w:szCs w:val="26"/>
              </w:rPr>
            </w:pPr>
            <w:r w:rsidRPr="00663754">
              <w:rPr>
                <w:rFonts w:ascii="Bahnschrift" w:hAnsi="Bahnschrift"/>
                <w:kern w:val="0"/>
                <w:sz w:val="48"/>
                <w:szCs w:val="26"/>
              </w:rPr>
              <w:t>VABLJENI!</w:t>
            </w:r>
          </w:p>
        </w:tc>
      </w:tr>
      <w:tr w:rsidR="00450F5E" w14:paraId="6971B778" w14:textId="77777777" w:rsidTr="00B45F2E">
        <w:trPr>
          <w:trHeight w:hRule="exact" w:val="10246"/>
        </w:trPr>
        <w:tc>
          <w:tcPr>
            <w:tcW w:w="6939" w:type="dxa"/>
            <w:tcMar>
              <w:top w:w="5688" w:type="dxa"/>
            </w:tcMar>
            <w:vAlign w:val="center"/>
          </w:tcPr>
          <w:p w14:paraId="3689E276" w14:textId="77777777" w:rsidR="00FE465E" w:rsidRDefault="00FE465E" w:rsidP="008C1CDB"/>
          <w:p w14:paraId="62C19392" w14:textId="77777777" w:rsidR="00FE465E" w:rsidRDefault="00FE465E" w:rsidP="008C1CDB"/>
          <w:sdt>
            <w:sdtPr>
              <w:rPr>
                <w:color w:val="927961" w:themeColor="accent6"/>
              </w:rPr>
              <w:alias w:val="Vesele božične praznike:"/>
              <w:tag w:val="Vesele božične praznike:"/>
              <w:id w:val="1568920645"/>
              <w:placeholder>
                <w:docPart w:val="E41A8927DF1745529DFEABC85B5DBE61"/>
              </w:placeholder>
              <w:temporary/>
              <w:showingPlcHdr/>
              <w15:appearance w15:val="hidden"/>
            </w:sdtPr>
            <w:sdtContent>
              <w:p w14:paraId="3747258D" w14:textId="77777777" w:rsidR="00450F5E" w:rsidRPr="000251B5" w:rsidRDefault="008F37E5" w:rsidP="008C1CDB">
                <w:pPr>
                  <w:rPr>
                    <w:color w:val="927961" w:themeColor="accent6"/>
                  </w:rPr>
                </w:pPr>
                <w:r w:rsidRPr="00BD1BC8">
                  <w:rPr>
                    <w:lang w:bidi="sl-SI"/>
                  </w:rPr>
                  <w:t>Vesele božične praznike!</w:t>
                </w:r>
              </w:p>
            </w:sdtContent>
          </w:sdt>
        </w:tc>
        <w:tc>
          <w:tcPr>
            <w:tcW w:w="771" w:type="dxa"/>
            <w:tcMar>
              <w:top w:w="5688" w:type="dxa"/>
            </w:tcMar>
            <w:vAlign w:val="center"/>
          </w:tcPr>
          <w:p w14:paraId="3F786013" w14:textId="77777777" w:rsidR="00450F5E" w:rsidRPr="000251B5" w:rsidRDefault="00450F5E" w:rsidP="008C1CDB">
            <w:pPr>
              <w:rPr>
                <w:color w:val="927961" w:themeColor="accent6"/>
              </w:rPr>
            </w:pPr>
          </w:p>
        </w:tc>
        <w:tc>
          <w:tcPr>
            <w:tcW w:w="771" w:type="dxa"/>
            <w:tcMar>
              <w:top w:w="5688" w:type="dxa"/>
            </w:tcMar>
            <w:vAlign w:val="center"/>
          </w:tcPr>
          <w:p w14:paraId="080A882E" w14:textId="77777777" w:rsidR="00450F5E" w:rsidRPr="000251B5" w:rsidRDefault="00450F5E" w:rsidP="008C1CDB">
            <w:pPr>
              <w:rPr>
                <w:color w:val="927961" w:themeColor="accent6"/>
              </w:rPr>
            </w:pPr>
          </w:p>
        </w:tc>
        <w:sdt>
          <w:sdtPr>
            <w:rPr>
              <w:color w:val="927961" w:themeColor="accent6"/>
            </w:rPr>
            <w:alias w:val="Vesele božične praznike:"/>
            <w:tag w:val="Vesele božične praznike:"/>
            <w:id w:val="1439556356"/>
            <w:placeholder>
              <w:docPart w:val="D0A29619A35B4A0CB376EED624D382FC"/>
            </w:placeholder>
            <w:temporary/>
            <w:showingPlcHdr/>
            <w15:appearance w15:val="hidden"/>
          </w:sdtPr>
          <w:sdtContent>
            <w:tc>
              <w:tcPr>
                <w:tcW w:w="6939" w:type="dxa"/>
                <w:tcMar>
                  <w:top w:w="5688" w:type="dxa"/>
                </w:tcMar>
                <w:vAlign w:val="center"/>
              </w:tcPr>
              <w:p w14:paraId="171706EF" w14:textId="77777777" w:rsidR="00450F5E" w:rsidRPr="000251B5" w:rsidRDefault="008F37E5" w:rsidP="008C1CDB">
                <w:pPr>
                  <w:rPr>
                    <w:color w:val="927961" w:themeColor="accent6"/>
                  </w:rPr>
                </w:pPr>
                <w:r w:rsidRPr="00BD1BC8">
                  <w:rPr>
                    <w:lang w:bidi="sl-SI"/>
                  </w:rPr>
                  <w:t>Vesele božične praznike!</w:t>
                </w:r>
              </w:p>
            </w:tc>
          </w:sdtContent>
        </w:sdt>
      </w:tr>
    </w:tbl>
    <w:p w14:paraId="4A985CB8" w14:textId="77777777" w:rsidR="007C3019" w:rsidRDefault="007C3019" w:rsidP="008C1CDB">
      <w:pPr>
        <w:jc w:val="both"/>
      </w:pPr>
    </w:p>
    <w:sectPr w:rsidR="007C3019" w:rsidSect="008C1CDB">
      <w:headerReference w:type="default" r:id="rId8"/>
      <w:headerReference w:type="first" r:id="rId9"/>
      <w:pgSz w:w="16838" w:h="11906" w:orient="landscape" w:code="9"/>
      <w:pgMar w:top="720" w:right="720" w:bottom="360" w:left="720" w:header="288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CBCB" w14:textId="77777777" w:rsidR="00C732CF" w:rsidRDefault="00C732CF" w:rsidP="006C75F6">
      <w:r>
        <w:separator/>
      </w:r>
    </w:p>
  </w:endnote>
  <w:endnote w:type="continuationSeparator" w:id="0">
    <w:p w14:paraId="367B1F85" w14:textId="77777777" w:rsidR="00C732CF" w:rsidRDefault="00C732CF" w:rsidP="006C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C1660" w14:textId="77777777" w:rsidR="00C732CF" w:rsidRDefault="00C732CF" w:rsidP="006C75F6">
      <w:r>
        <w:separator/>
      </w:r>
    </w:p>
  </w:footnote>
  <w:footnote w:type="continuationSeparator" w:id="0">
    <w:p w14:paraId="769BDA09" w14:textId="77777777" w:rsidR="00C732CF" w:rsidRDefault="00C732CF" w:rsidP="006C7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80D9" w14:textId="77777777" w:rsidR="00CA78AA" w:rsidRDefault="00AA3298">
    <w:pPr>
      <w:pStyle w:val="Glava"/>
    </w:pPr>
    <w:r>
      <w:rPr>
        <w:noProof/>
        <w:lang w:bidi="sl-SI"/>
      </w:rPr>
      <w:drawing>
        <wp:anchor distT="0" distB="0" distL="114300" distR="114300" simplePos="0" relativeHeight="251662336" behindDoc="1" locked="0" layoutInCell="1" allowOverlap="1" wp14:anchorId="46E911FF" wp14:editId="76642BCA">
          <wp:simplePos x="0" y="0"/>
          <wp:positionH relativeFrom="column">
            <wp:posOffset>4905375</wp:posOffset>
          </wp:positionH>
          <wp:positionV relativeFrom="paragraph">
            <wp:posOffset>3493770</wp:posOffset>
          </wp:positionV>
          <wp:extent cx="4862536" cy="970915"/>
          <wp:effectExtent l="0" t="0" r="0" b="635"/>
          <wp:wrapNone/>
          <wp:docPr id="14" name="Slika 14" descr="Večbarvne novoletne luč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lika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5226" cy="9814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sl-SI"/>
      </w:rPr>
      <w:drawing>
        <wp:anchor distT="0" distB="0" distL="114300" distR="114300" simplePos="0" relativeHeight="251661312" behindDoc="1" locked="0" layoutInCell="1" allowOverlap="1" wp14:anchorId="7BF0E182" wp14:editId="6308459D">
          <wp:simplePos x="0" y="0"/>
          <wp:positionH relativeFrom="column">
            <wp:posOffset>-1</wp:posOffset>
          </wp:positionH>
          <wp:positionV relativeFrom="paragraph">
            <wp:posOffset>3493770</wp:posOffset>
          </wp:positionV>
          <wp:extent cx="4886325" cy="1581785"/>
          <wp:effectExtent l="0" t="0" r="9525" b="0"/>
          <wp:wrapNone/>
          <wp:docPr id="13" name="Slika 13" descr="Zvončka, ki sta privezana na sredino božičnih luč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lika 1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6325" cy="1581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D86E" w14:textId="77777777" w:rsidR="00BC608F" w:rsidRDefault="00BC608F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4F638EF2" wp14:editId="396FBDDE">
              <wp:simplePos x="0" y="0"/>
              <wp:positionH relativeFrom="page">
                <wp:posOffset>219075</wp:posOffset>
              </wp:positionH>
              <wp:positionV relativeFrom="page">
                <wp:posOffset>447675</wp:posOffset>
              </wp:positionV>
              <wp:extent cx="10231120" cy="7045960"/>
              <wp:effectExtent l="0" t="0" r="0" b="2540"/>
              <wp:wrapNone/>
              <wp:docPr id="9" name="Skupina 9" descr="Obris Božičkovih sani in luna v ozadju ter jeleni, ki letijo čez hiše v zasneženi noči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120" cy="7045960"/>
                        <a:chOff x="1" y="0"/>
                        <a:chExt cx="9332479" cy="7273925"/>
                      </a:xfrm>
                    </wpg:grpSpPr>
                    <pic:pic xmlns:pic="http://schemas.openxmlformats.org/drawingml/2006/picture">
                      <pic:nvPicPr>
                        <pic:cNvPr id="11" name="Slika 11" descr="Obris Božičkovih sani in luna v ozadju ter jeleni, ki letijo čez hiše v zasneženi noči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4865493" cy="7273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Slika 12" descr="Osvetljena in okrašena božična jelka ponoči in padajoče snežinke. 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517" y="0"/>
                          <a:ext cx="4857963" cy="7273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02352F" id="Skupina 9" o:spid="_x0000_s1026" alt="Obris Božičkovih sani in luna v ozadju ter jeleni, ki letijo čez hiše v zasneženi noči." style="position:absolute;margin-left:17.25pt;margin-top:35.25pt;width:805.6pt;height:554.8pt;z-index:-251660288;mso-position-horizontal-relative:page;mso-position-vertical-relative:page;mso-width-relative:margin;mso-height-relative:margin" coordorigin="" coordsize="93324,72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1" o:spid="_x0000_s1027" type="#_x0000_t75" alt="Obris Božičkovih sani in luna v ozadju ter jeleni, ki letijo čez hiše v zasneženi noči." style="position:absolute;width:48654;height:7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">
                <v:imagedata r:id="rId3" o:title="Obris Božičkovih sani in luna v ozadju ter jeleni, ki letijo čez hiše v zasneženi noči"/>
              </v:shape>
              <v:shape id="Slika 12" o:spid="_x0000_s1028" type="#_x0000_t75" alt="Osvetljena in okrašena božična jelka ponoči in padajoče snežinke. " style="position:absolute;left:44745;width:48579;height:72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">
                <v:imagedata r:id="rId4" o:title="Osvetljena in okrašena božična jelka ponoči in padajoče snežinke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48A96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EEE5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2628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C244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CCE4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3803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BEE2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5C40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5E6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2084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97094161">
    <w:abstractNumId w:val="9"/>
  </w:num>
  <w:num w:numId="2" w16cid:durableId="1090346229">
    <w:abstractNumId w:val="7"/>
  </w:num>
  <w:num w:numId="3" w16cid:durableId="395664378">
    <w:abstractNumId w:val="6"/>
  </w:num>
  <w:num w:numId="4" w16cid:durableId="1916089423">
    <w:abstractNumId w:val="5"/>
  </w:num>
  <w:num w:numId="5" w16cid:durableId="1854175948">
    <w:abstractNumId w:val="4"/>
  </w:num>
  <w:num w:numId="6" w16cid:durableId="1369254993">
    <w:abstractNumId w:val="8"/>
  </w:num>
  <w:num w:numId="7" w16cid:durableId="845287222">
    <w:abstractNumId w:val="3"/>
  </w:num>
  <w:num w:numId="8" w16cid:durableId="112091301">
    <w:abstractNumId w:val="2"/>
  </w:num>
  <w:num w:numId="9" w16cid:durableId="1088498424">
    <w:abstractNumId w:val="1"/>
  </w:num>
  <w:num w:numId="10" w16cid:durableId="827744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136"/>
    <w:rsid w:val="000251B5"/>
    <w:rsid w:val="000A1A5A"/>
    <w:rsid w:val="000E52D2"/>
    <w:rsid w:val="00113172"/>
    <w:rsid w:val="00136CE2"/>
    <w:rsid w:val="002F128B"/>
    <w:rsid w:val="00311163"/>
    <w:rsid w:val="00362745"/>
    <w:rsid w:val="0038419F"/>
    <w:rsid w:val="00450F5E"/>
    <w:rsid w:val="00492A15"/>
    <w:rsid w:val="004D617D"/>
    <w:rsid w:val="005222AB"/>
    <w:rsid w:val="00584598"/>
    <w:rsid w:val="005E54A7"/>
    <w:rsid w:val="006129D1"/>
    <w:rsid w:val="00632E32"/>
    <w:rsid w:val="00663754"/>
    <w:rsid w:val="006C75F6"/>
    <w:rsid w:val="007C3019"/>
    <w:rsid w:val="008C1CDB"/>
    <w:rsid w:val="008F37E5"/>
    <w:rsid w:val="009877A6"/>
    <w:rsid w:val="009913A9"/>
    <w:rsid w:val="009B5107"/>
    <w:rsid w:val="009E0F06"/>
    <w:rsid w:val="00A01F92"/>
    <w:rsid w:val="00AA3298"/>
    <w:rsid w:val="00AC072F"/>
    <w:rsid w:val="00B45F2E"/>
    <w:rsid w:val="00B83C5D"/>
    <w:rsid w:val="00BC608F"/>
    <w:rsid w:val="00BD1BC8"/>
    <w:rsid w:val="00C02A61"/>
    <w:rsid w:val="00C732CF"/>
    <w:rsid w:val="00CA78AA"/>
    <w:rsid w:val="00D8735F"/>
    <w:rsid w:val="00E44445"/>
    <w:rsid w:val="00EF40E1"/>
    <w:rsid w:val="00F46136"/>
    <w:rsid w:val="00F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5F03A5"/>
  <w15:chartTrackingRefBased/>
  <w15:docId w15:val="{7DAABF6F-9B07-433C-8798-846DCE6FB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D332F" w:themeColor="text2"/>
        <w:sz w:val="26"/>
        <w:szCs w:val="26"/>
        <w:lang w:val="sl-SI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D1BC8"/>
    <w:rPr>
      <w:sz w:val="28"/>
    </w:rPr>
  </w:style>
  <w:style w:type="paragraph" w:styleId="Naslov1">
    <w:name w:val="heading 1"/>
    <w:basedOn w:val="Navaden"/>
    <w:next w:val="Navaden"/>
    <w:link w:val="Naslov1Znak"/>
    <w:uiPriority w:val="9"/>
    <w:qFormat/>
    <w:rsid w:val="005E54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93222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table" w:styleId="Tabelamrea">
    <w:name w:val="Table Grid"/>
    <w:basedOn w:val="Navad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Navaden"/>
    <w:link w:val="NaslovZnak"/>
    <w:uiPriority w:val="3"/>
    <w:unhideWhenUsed/>
    <w:qFormat/>
    <w:rsid w:val="006129D1"/>
    <w:pPr>
      <w:spacing w:before="40"/>
    </w:pPr>
    <w:rPr>
      <w:color w:val="FFFFFF" w:themeColor="background1"/>
      <w:kern w:val="28"/>
      <w:sz w:val="72"/>
      <w:szCs w:val="60"/>
    </w:rPr>
  </w:style>
  <w:style w:type="character" w:customStyle="1" w:styleId="NaslovZnak">
    <w:name w:val="Naslov Znak"/>
    <w:basedOn w:val="Privzetapisavaodstavka"/>
    <w:link w:val="Naslov"/>
    <w:uiPriority w:val="3"/>
    <w:rsid w:val="006129D1"/>
    <w:rPr>
      <w:color w:val="FFFFFF" w:themeColor="background1"/>
      <w:kern w:val="28"/>
      <w:sz w:val="72"/>
      <w:szCs w:val="60"/>
    </w:rPr>
  </w:style>
  <w:style w:type="paragraph" w:styleId="Podnaslov">
    <w:name w:val="Subtitle"/>
    <w:basedOn w:val="Navaden"/>
    <w:next w:val="Navaden"/>
    <w:link w:val="PodnaslovZnak"/>
    <w:uiPriority w:val="4"/>
    <w:unhideWhenUsed/>
    <w:qFormat/>
    <w:rsid w:val="009913A9"/>
    <w:pPr>
      <w:numPr>
        <w:ilvl w:val="1"/>
      </w:numPr>
    </w:pPr>
    <w:rPr>
      <w:caps/>
      <w:sz w:val="44"/>
      <w:szCs w:val="40"/>
    </w:rPr>
  </w:style>
  <w:style w:type="character" w:customStyle="1" w:styleId="PodnaslovZnak">
    <w:name w:val="Podnaslov Znak"/>
    <w:basedOn w:val="Privzetapisavaodstavka"/>
    <w:link w:val="Podnaslov"/>
    <w:uiPriority w:val="4"/>
    <w:rsid w:val="009913A9"/>
    <w:rPr>
      <w:caps/>
      <w:sz w:val="44"/>
      <w:szCs w:val="40"/>
    </w:rPr>
  </w:style>
  <w:style w:type="paragraph" w:styleId="Glava">
    <w:name w:val="header"/>
    <w:basedOn w:val="Navaden"/>
    <w:link w:val="GlavaZnak"/>
    <w:uiPriority w:val="99"/>
    <w:unhideWhenUsed/>
    <w:rsid w:val="00BC608F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BC608F"/>
  </w:style>
  <w:style w:type="paragraph" w:styleId="Noga">
    <w:name w:val="footer"/>
    <w:basedOn w:val="Navaden"/>
    <w:link w:val="NogaZnak"/>
    <w:uiPriority w:val="99"/>
    <w:unhideWhenUsed/>
    <w:rsid w:val="00BC608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BC608F"/>
  </w:style>
  <w:style w:type="character" w:customStyle="1" w:styleId="Naslov1Znak">
    <w:name w:val="Naslov 1 Znak"/>
    <w:basedOn w:val="Privzetapisavaodstavka"/>
    <w:link w:val="Naslov1"/>
    <w:uiPriority w:val="9"/>
    <w:rsid w:val="005E54A7"/>
    <w:rPr>
      <w:rFonts w:asciiTheme="majorHAnsi" w:eastAsiaTheme="majorEastAsia" w:hAnsiTheme="majorHAnsi" w:cstheme="majorBidi"/>
      <w:color w:val="B93222" w:themeColor="accent1" w:themeShade="BF"/>
      <w:sz w:val="32"/>
      <w:szCs w:val="32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5E54A7"/>
    <w:rPr>
      <w:i/>
      <w:iCs/>
      <w:color w:val="B93222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5E54A7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  <w:color w:val="B93222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5E54A7"/>
    <w:rPr>
      <w:i/>
      <w:iCs/>
      <w:color w:val="B93222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5E54A7"/>
    <w:rPr>
      <w:b/>
      <w:bCs/>
      <w:caps w:val="0"/>
      <w:smallCaps/>
      <w:color w:val="B93222" w:themeColor="accent1" w:themeShade="BF"/>
      <w:spacing w:val="5"/>
    </w:rPr>
  </w:style>
  <w:style w:type="paragraph" w:styleId="Blokbesedila">
    <w:name w:val="Block Text"/>
    <w:basedOn w:val="Navaden"/>
    <w:uiPriority w:val="99"/>
    <w:semiHidden/>
    <w:unhideWhenUsed/>
    <w:rsid w:val="005E54A7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  <w:color w:val="B9322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a\Downloads\BAZAR%20VABILO%201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1A8927DF1745529DFEABC85B5DBE6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BD14BCF-D3FF-414C-BC5F-6A4D2F20D1D8}"/>
      </w:docPartPr>
      <w:docPartBody>
        <w:p w:rsidR="00000000" w:rsidRDefault="00000000">
          <w:pPr>
            <w:pStyle w:val="E41A8927DF1745529DFEABC85B5DBE61"/>
          </w:pPr>
          <w:r w:rsidRPr="00BD1BC8">
            <w:rPr>
              <w:lang w:bidi="sl-SI"/>
            </w:rPr>
            <w:t>Vesele božične praznike!</w:t>
          </w:r>
        </w:p>
      </w:docPartBody>
    </w:docPart>
    <w:docPart>
      <w:docPartPr>
        <w:name w:val="D0A29619A35B4A0CB376EED624D382F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C96258A-C7CB-4D95-B09A-05E9842969C3}"/>
      </w:docPartPr>
      <w:docPartBody>
        <w:p w:rsidR="00000000" w:rsidRDefault="00000000">
          <w:pPr>
            <w:pStyle w:val="D0A29619A35B4A0CB376EED624D382FC"/>
          </w:pPr>
          <w:r w:rsidRPr="00BD1BC8">
            <w:rPr>
              <w:lang w:bidi="sl-SI"/>
            </w:rPr>
            <w:t>Vesele božične praznike!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14"/>
    <w:rsid w:val="0074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41A8927DF1745529DFEABC85B5DBE61">
    <w:name w:val="E41A8927DF1745529DFEABC85B5DBE61"/>
  </w:style>
  <w:style w:type="paragraph" w:customStyle="1" w:styleId="D0A29619A35B4A0CB376EED624D382FC">
    <w:name w:val="D0A29619A35B4A0CB376EED624D382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BAZAR VABILO 1 (1).dotx</Template>
  <TotalTime>0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Melanie VESELKO</cp:lastModifiedBy>
  <cp:revision>1</cp:revision>
  <dcterms:created xsi:type="dcterms:W3CDTF">2022-12-05T16:56:00Z</dcterms:created>
  <dcterms:modified xsi:type="dcterms:W3CDTF">2022-12-05T16:57:00Z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